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346" w:rsidRDefault="00132346">
      <w:pPr>
        <w:spacing w:line="560" w:lineRule="exact"/>
        <w:rPr>
          <w:rFonts w:ascii="Times New Roman" w:eastAsia="仿宋_GB2312" w:hAnsi="Times New Roman"/>
          <w:color w:val="000000"/>
          <w:szCs w:val="32"/>
        </w:rPr>
      </w:pPr>
      <w:r>
        <w:rPr>
          <w:rFonts w:ascii="黑体" w:eastAsia="黑体" w:hAnsi="黑体" w:cs="黑体" w:hint="eastAsia"/>
          <w:color w:val="000000"/>
          <w:szCs w:val="32"/>
        </w:rPr>
        <w:t>附件</w:t>
      </w:r>
      <w:r>
        <w:rPr>
          <w:rFonts w:ascii="黑体" w:eastAsia="黑体" w:hAnsi="黑体" w:cs="黑体"/>
          <w:color w:val="000000"/>
          <w:szCs w:val="32"/>
        </w:rPr>
        <w:t>1</w:t>
      </w:r>
    </w:p>
    <w:p w:rsidR="00132346" w:rsidRDefault="00132346">
      <w:pPr>
        <w:spacing w:line="560" w:lineRule="exact"/>
        <w:rPr>
          <w:rFonts w:ascii="Times New Roman" w:eastAsia="仿宋_GB2312" w:hAnsi="Times New Roman"/>
          <w:color w:val="000000"/>
          <w:szCs w:val="32"/>
        </w:rPr>
      </w:pPr>
    </w:p>
    <w:p w:rsidR="00132346" w:rsidRDefault="00132346">
      <w:pPr>
        <w:spacing w:line="660" w:lineRule="exact"/>
        <w:jc w:val="center"/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山东化工技师学院</w:t>
      </w:r>
      <w:r>
        <w:rPr>
          <w:rFonts w:ascii="方正小标宋简体" w:eastAsia="方正小标宋简体" w:hAnsi="方正小标宋简体" w:cs="方正小标宋简体"/>
          <w:bCs/>
          <w:color w:val="000000"/>
          <w:sz w:val="44"/>
          <w:szCs w:val="44"/>
        </w:rPr>
        <w:t>2022</w:t>
      </w:r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年度公开招聘</w:t>
      </w:r>
    </w:p>
    <w:p w:rsidR="00132346" w:rsidRDefault="00132346">
      <w:pPr>
        <w:spacing w:line="660" w:lineRule="exact"/>
        <w:jc w:val="center"/>
        <w:rPr>
          <w:rFonts w:ascii="Times New Roman" w:eastAsia="仿宋_GB2312" w:hAnsi="Times New Roman"/>
          <w:b/>
          <w:color w:val="000000"/>
          <w:sz w:val="40"/>
          <w:szCs w:val="32"/>
        </w:rPr>
      </w:pPr>
      <w:bookmarkStart w:id="0" w:name="_GoBack"/>
      <w:bookmarkEnd w:id="0"/>
      <w:r>
        <w:rPr>
          <w:rFonts w:ascii="方正小标宋简体" w:eastAsia="方正小标宋简体" w:hAnsi="方正小标宋简体" w:cs="方正小标宋简体" w:hint="eastAsia"/>
          <w:bCs/>
          <w:color w:val="000000"/>
          <w:sz w:val="44"/>
          <w:szCs w:val="44"/>
        </w:rPr>
        <w:t>拟聘用人员名单</w:t>
      </w:r>
    </w:p>
    <w:p w:rsidR="00132346" w:rsidRDefault="00132346">
      <w:pPr>
        <w:spacing w:line="660" w:lineRule="exact"/>
        <w:jc w:val="center"/>
        <w:rPr>
          <w:rFonts w:ascii="Times New Roman" w:eastAsia="仿宋_GB2312" w:hAnsi="Times New Roman"/>
          <w:b/>
          <w:color w:val="000000"/>
          <w:sz w:val="40"/>
          <w:szCs w:val="32"/>
        </w:rPr>
      </w:pPr>
    </w:p>
    <w:tbl>
      <w:tblPr>
        <w:tblW w:w="10005" w:type="dxa"/>
        <w:tblInd w:w="-356" w:type="dxa"/>
        <w:tblLayout w:type="fixed"/>
        <w:tblLook w:val="00A0"/>
      </w:tblPr>
      <w:tblGrid>
        <w:gridCol w:w="666"/>
        <w:gridCol w:w="1208"/>
        <w:gridCol w:w="1090"/>
        <w:gridCol w:w="710"/>
        <w:gridCol w:w="751"/>
        <w:gridCol w:w="988"/>
        <w:gridCol w:w="750"/>
        <w:gridCol w:w="750"/>
        <w:gridCol w:w="750"/>
        <w:gridCol w:w="752"/>
        <w:gridCol w:w="1590"/>
      </w:tblGrid>
      <w:tr w:rsidR="00132346">
        <w:trPr>
          <w:trHeight w:val="875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序号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招聘单位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岗位</w:t>
            </w:r>
          </w:p>
          <w:p w:rsidR="00132346" w:rsidRDefault="0013234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类别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岗位</w:t>
            </w:r>
            <w:r>
              <w:rPr>
                <w:rFonts w:ascii="黑体" w:eastAsia="黑体" w:hAnsi="宋体" w:cs="黑体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等级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岗位</w:t>
            </w:r>
            <w:r>
              <w:rPr>
                <w:rFonts w:ascii="黑体" w:eastAsia="黑体" w:hAnsi="宋体" w:cs="黑体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名称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姓名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性别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考试</w:t>
            </w:r>
            <w:r>
              <w:rPr>
                <w:rFonts w:ascii="黑体" w:eastAsia="黑体" w:hAnsi="宋体" w:cs="黑体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成绩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考察</w:t>
            </w:r>
            <w:r>
              <w:rPr>
                <w:rFonts w:ascii="黑体" w:eastAsia="黑体" w:hAnsi="宋体" w:cs="黑体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情况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体检</w:t>
            </w:r>
            <w:r>
              <w:rPr>
                <w:rFonts w:ascii="黑体" w:eastAsia="黑体" w:hAnsi="宋体" w:cs="黑体"/>
                <w:color w:val="000000"/>
                <w:kern w:val="0"/>
                <w:sz w:val="22"/>
                <w:szCs w:val="22"/>
                <w:lang/>
              </w:rPr>
              <w:br/>
            </w: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结果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kern w:val="0"/>
                <w:sz w:val="22"/>
                <w:szCs w:val="22"/>
                <w:lang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单位咨询</w:t>
            </w:r>
          </w:p>
          <w:p w:rsidR="00132346" w:rsidRDefault="00132346">
            <w:pPr>
              <w:widowControl/>
              <w:jc w:val="center"/>
              <w:textAlignment w:val="center"/>
              <w:rPr>
                <w:rFonts w:ascii="黑体" w:eastAsia="黑体" w:hAnsi="宋体" w:cs="黑体"/>
                <w:color w:val="000000"/>
                <w:sz w:val="24"/>
              </w:rPr>
            </w:pPr>
            <w:r>
              <w:rPr>
                <w:rFonts w:ascii="黑体" w:eastAsia="黑体" w:hAnsi="宋体" w:cs="黑体" w:hint="eastAsia"/>
                <w:color w:val="000000"/>
                <w:kern w:val="0"/>
                <w:sz w:val="22"/>
                <w:szCs w:val="22"/>
                <w:lang/>
              </w:rPr>
              <w:t>电话</w:t>
            </w:r>
          </w:p>
        </w:tc>
      </w:tr>
      <w:tr w:rsidR="00132346">
        <w:trPr>
          <w:trHeight w:val="1299"/>
        </w:trPr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/>
              </w:rPr>
              <w:t>1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山东化工技师学院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专业技术岗位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初级</w:t>
            </w:r>
          </w:p>
        </w:tc>
        <w:tc>
          <w:tcPr>
            <w:tcW w:w="7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财务管理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张晨羽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女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/>
              </w:rPr>
              <w:t>77.94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合格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szCs w:val="22"/>
                <w:lang/>
              </w:rPr>
              <w:t>合格</w:t>
            </w: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2346" w:rsidRDefault="00132346">
            <w:pPr>
              <w:widowControl/>
              <w:jc w:val="center"/>
              <w:textAlignment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kern w:val="0"/>
                <w:sz w:val="22"/>
                <w:szCs w:val="22"/>
                <w:lang/>
              </w:rPr>
              <w:t>0632-5823867</w:t>
            </w:r>
          </w:p>
        </w:tc>
      </w:tr>
    </w:tbl>
    <w:p w:rsidR="00132346" w:rsidRDefault="00132346">
      <w:pPr>
        <w:spacing w:line="560" w:lineRule="exact"/>
        <w:rPr>
          <w:rFonts w:ascii="Times New Roman" w:eastAsia="仿宋_GB2312" w:hAnsi="Times New Roman"/>
          <w:color w:val="000000"/>
          <w:szCs w:val="32"/>
        </w:rPr>
      </w:pPr>
    </w:p>
    <w:p w:rsidR="00132346" w:rsidRDefault="00132346">
      <w:pPr>
        <w:spacing w:line="560" w:lineRule="exact"/>
        <w:rPr>
          <w:rFonts w:ascii="Times New Roman" w:eastAsia="仿宋_GB2312" w:hAnsi="Times New Roman"/>
          <w:color w:val="000000"/>
          <w:szCs w:val="32"/>
        </w:rPr>
      </w:pPr>
    </w:p>
    <w:sectPr w:rsidR="00132346" w:rsidSect="006A320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098" w:right="1474" w:bottom="1984" w:left="158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32346" w:rsidRDefault="00132346">
      <w:r>
        <w:separator/>
      </w:r>
    </w:p>
  </w:endnote>
  <w:endnote w:type="continuationSeparator" w:id="0">
    <w:p w:rsidR="00132346" w:rsidRDefault="001323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ang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um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346" w:rsidRDefault="0013234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346" w:rsidRDefault="00132346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346" w:rsidRDefault="0013234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32346" w:rsidRDefault="00132346">
      <w:r>
        <w:separator/>
      </w:r>
    </w:p>
  </w:footnote>
  <w:footnote w:type="continuationSeparator" w:id="0">
    <w:p w:rsidR="00132346" w:rsidRDefault="001323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346" w:rsidRDefault="00132346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346" w:rsidRDefault="00132346" w:rsidP="004B298B">
    <w:pPr>
      <w:pStyle w:val="Header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2346" w:rsidRDefault="00132346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MjZkZGQ4ZDc2YmMyOWZmMmNkMGU2YmNjMmIwOWMxZjIifQ=="/>
  </w:docVars>
  <w:rsids>
    <w:rsidRoot w:val="00D51AF6"/>
    <w:rsid w:val="00027C30"/>
    <w:rsid w:val="000952CD"/>
    <w:rsid w:val="000B08AC"/>
    <w:rsid w:val="000C2938"/>
    <w:rsid w:val="000C29C5"/>
    <w:rsid w:val="000E6B40"/>
    <w:rsid w:val="00105456"/>
    <w:rsid w:val="001247A0"/>
    <w:rsid w:val="00132346"/>
    <w:rsid w:val="00192055"/>
    <w:rsid w:val="001B30A1"/>
    <w:rsid w:val="001B7832"/>
    <w:rsid w:val="001E4688"/>
    <w:rsid w:val="001E5F61"/>
    <w:rsid w:val="001E6AD2"/>
    <w:rsid w:val="001F3853"/>
    <w:rsid w:val="00207926"/>
    <w:rsid w:val="0021538C"/>
    <w:rsid w:val="00243791"/>
    <w:rsid w:val="002475EF"/>
    <w:rsid w:val="00247D3F"/>
    <w:rsid w:val="002506B0"/>
    <w:rsid w:val="0025352A"/>
    <w:rsid w:val="00254C37"/>
    <w:rsid w:val="0025554B"/>
    <w:rsid w:val="00261769"/>
    <w:rsid w:val="002A6077"/>
    <w:rsid w:val="002A6ECE"/>
    <w:rsid w:val="002B0818"/>
    <w:rsid w:val="002D5762"/>
    <w:rsid w:val="002E44C4"/>
    <w:rsid w:val="003040DC"/>
    <w:rsid w:val="003125E4"/>
    <w:rsid w:val="003126A9"/>
    <w:rsid w:val="00357E6C"/>
    <w:rsid w:val="00361444"/>
    <w:rsid w:val="0037188A"/>
    <w:rsid w:val="0037295C"/>
    <w:rsid w:val="00392FA3"/>
    <w:rsid w:val="003A1288"/>
    <w:rsid w:val="003B0B89"/>
    <w:rsid w:val="003B3121"/>
    <w:rsid w:val="003B5439"/>
    <w:rsid w:val="003C7B06"/>
    <w:rsid w:val="003E0C5F"/>
    <w:rsid w:val="003E439A"/>
    <w:rsid w:val="00400618"/>
    <w:rsid w:val="004051C9"/>
    <w:rsid w:val="00405B8B"/>
    <w:rsid w:val="00414273"/>
    <w:rsid w:val="00415913"/>
    <w:rsid w:val="004208DF"/>
    <w:rsid w:val="00423475"/>
    <w:rsid w:val="004309AD"/>
    <w:rsid w:val="004418D0"/>
    <w:rsid w:val="00446CAE"/>
    <w:rsid w:val="0045336A"/>
    <w:rsid w:val="00463F30"/>
    <w:rsid w:val="0046736D"/>
    <w:rsid w:val="004774DD"/>
    <w:rsid w:val="00483901"/>
    <w:rsid w:val="004875C0"/>
    <w:rsid w:val="004A72CE"/>
    <w:rsid w:val="004B298B"/>
    <w:rsid w:val="004B2A9B"/>
    <w:rsid w:val="004E19A1"/>
    <w:rsid w:val="0052697C"/>
    <w:rsid w:val="00536B90"/>
    <w:rsid w:val="005506B3"/>
    <w:rsid w:val="005511EF"/>
    <w:rsid w:val="00552C24"/>
    <w:rsid w:val="00563706"/>
    <w:rsid w:val="0058297E"/>
    <w:rsid w:val="00585B11"/>
    <w:rsid w:val="0058642E"/>
    <w:rsid w:val="005A17B2"/>
    <w:rsid w:val="005B11D3"/>
    <w:rsid w:val="005B4334"/>
    <w:rsid w:val="005B7BDE"/>
    <w:rsid w:val="005C4D10"/>
    <w:rsid w:val="005D1935"/>
    <w:rsid w:val="005D2ECE"/>
    <w:rsid w:val="005F3B72"/>
    <w:rsid w:val="005F5FF1"/>
    <w:rsid w:val="005F74EB"/>
    <w:rsid w:val="0060061C"/>
    <w:rsid w:val="00603A27"/>
    <w:rsid w:val="00614339"/>
    <w:rsid w:val="006176D3"/>
    <w:rsid w:val="006177C1"/>
    <w:rsid w:val="00620293"/>
    <w:rsid w:val="00622003"/>
    <w:rsid w:val="00634F6E"/>
    <w:rsid w:val="006549B8"/>
    <w:rsid w:val="00672081"/>
    <w:rsid w:val="006912D6"/>
    <w:rsid w:val="006967B0"/>
    <w:rsid w:val="006A3209"/>
    <w:rsid w:val="006C29AD"/>
    <w:rsid w:val="006C6B50"/>
    <w:rsid w:val="006E520B"/>
    <w:rsid w:val="00722FFF"/>
    <w:rsid w:val="00744F4B"/>
    <w:rsid w:val="00745FBE"/>
    <w:rsid w:val="00773627"/>
    <w:rsid w:val="00775878"/>
    <w:rsid w:val="00793379"/>
    <w:rsid w:val="007A028F"/>
    <w:rsid w:val="007C79A9"/>
    <w:rsid w:val="007E59C0"/>
    <w:rsid w:val="008415AB"/>
    <w:rsid w:val="00847A23"/>
    <w:rsid w:val="00876DC3"/>
    <w:rsid w:val="0089011B"/>
    <w:rsid w:val="008A72AB"/>
    <w:rsid w:val="008B6D2F"/>
    <w:rsid w:val="008C6ECB"/>
    <w:rsid w:val="008D336B"/>
    <w:rsid w:val="008E1B51"/>
    <w:rsid w:val="009116B6"/>
    <w:rsid w:val="00925A84"/>
    <w:rsid w:val="00937AA9"/>
    <w:rsid w:val="00944346"/>
    <w:rsid w:val="00951612"/>
    <w:rsid w:val="00955CD0"/>
    <w:rsid w:val="00956EE8"/>
    <w:rsid w:val="00967F10"/>
    <w:rsid w:val="0097289E"/>
    <w:rsid w:val="00975766"/>
    <w:rsid w:val="0099709F"/>
    <w:rsid w:val="009B1143"/>
    <w:rsid w:val="009B6ACF"/>
    <w:rsid w:val="009B6CBF"/>
    <w:rsid w:val="009B726D"/>
    <w:rsid w:val="009C3BC7"/>
    <w:rsid w:val="009D21A7"/>
    <w:rsid w:val="009D5462"/>
    <w:rsid w:val="00A16EDF"/>
    <w:rsid w:val="00A170D6"/>
    <w:rsid w:val="00A22F36"/>
    <w:rsid w:val="00A56451"/>
    <w:rsid w:val="00A601CB"/>
    <w:rsid w:val="00A7650B"/>
    <w:rsid w:val="00A831CA"/>
    <w:rsid w:val="00A92BE9"/>
    <w:rsid w:val="00A96568"/>
    <w:rsid w:val="00AA2925"/>
    <w:rsid w:val="00AA341C"/>
    <w:rsid w:val="00AA7965"/>
    <w:rsid w:val="00AD09D9"/>
    <w:rsid w:val="00AE1D44"/>
    <w:rsid w:val="00AE59EC"/>
    <w:rsid w:val="00AF2109"/>
    <w:rsid w:val="00AF3A33"/>
    <w:rsid w:val="00B21625"/>
    <w:rsid w:val="00B23E0D"/>
    <w:rsid w:val="00B477BE"/>
    <w:rsid w:val="00B62EB3"/>
    <w:rsid w:val="00B64B5D"/>
    <w:rsid w:val="00B65ADF"/>
    <w:rsid w:val="00B732DB"/>
    <w:rsid w:val="00B77D59"/>
    <w:rsid w:val="00B95D9B"/>
    <w:rsid w:val="00BB0ACB"/>
    <w:rsid w:val="00BD558B"/>
    <w:rsid w:val="00C11074"/>
    <w:rsid w:val="00C13DB8"/>
    <w:rsid w:val="00C167F6"/>
    <w:rsid w:val="00C34F64"/>
    <w:rsid w:val="00C351E6"/>
    <w:rsid w:val="00C35B21"/>
    <w:rsid w:val="00C71D2D"/>
    <w:rsid w:val="00C71DD8"/>
    <w:rsid w:val="00CB5223"/>
    <w:rsid w:val="00CD34D1"/>
    <w:rsid w:val="00CE20D7"/>
    <w:rsid w:val="00CF516D"/>
    <w:rsid w:val="00D1720E"/>
    <w:rsid w:val="00D2087C"/>
    <w:rsid w:val="00D21CE3"/>
    <w:rsid w:val="00D36C60"/>
    <w:rsid w:val="00D51AF6"/>
    <w:rsid w:val="00D53920"/>
    <w:rsid w:val="00D628B1"/>
    <w:rsid w:val="00DA0B30"/>
    <w:rsid w:val="00DB1D50"/>
    <w:rsid w:val="00DB23A4"/>
    <w:rsid w:val="00DF534D"/>
    <w:rsid w:val="00DF543C"/>
    <w:rsid w:val="00DF62F5"/>
    <w:rsid w:val="00E01655"/>
    <w:rsid w:val="00E047E3"/>
    <w:rsid w:val="00E201CE"/>
    <w:rsid w:val="00E247D5"/>
    <w:rsid w:val="00E54B1A"/>
    <w:rsid w:val="00E55965"/>
    <w:rsid w:val="00E65B22"/>
    <w:rsid w:val="00E678B3"/>
    <w:rsid w:val="00E775F7"/>
    <w:rsid w:val="00E86974"/>
    <w:rsid w:val="00E92070"/>
    <w:rsid w:val="00EB46B0"/>
    <w:rsid w:val="00EC3B95"/>
    <w:rsid w:val="00EC5C79"/>
    <w:rsid w:val="00EE7C35"/>
    <w:rsid w:val="00F06B9D"/>
    <w:rsid w:val="00F14313"/>
    <w:rsid w:val="00F3465A"/>
    <w:rsid w:val="00F41E1F"/>
    <w:rsid w:val="00F424B7"/>
    <w:rsid w:val="00F428CB"/>
    <w:rsid w:val="00F46693"/>
    <w:rsid w:val="00F66548"/>
    <w:rsid w:val="00F87A55"/>
    <w:rsid w:val="00F909B3"/>
    <w:rsid w:val="00FB0757"/>
    <w:rsid w:val="00FC02BC"/>
    <w:rsid w:val="00FC7E00"/>
    <w:rsid w:val="00FF54C8"/>
    <w:rsid w:val="0ABE6492"/>
    <w:rsid w:val="12817E72"/>
    <w:rsid w:val="133A008B"/>
    <w:rsid w:val="135E678F"/>
    <w:rsid w:val="1521379D"/>
    <w:rsid w:val="1527042B"/>
    <w:rsid w:val="156E60D6"/>
    <w:rsid w:val="162827FC"/>
    <w:rsid w:val="1698074E"/>
    <w:rsid w:val="1BFB092A"/>
    <w:rsid w:val="1CDA3EB5"/>
    <w:rsid w:val="25E82C2C"/>
    <w:rsid w:val="27755D8C"/>
    <w:rsid w:val="29F6455C"/>
    <w:rsid w:val="2B95696A"/>
    <w:rsid w:val="2EA84174"/>
    <w:rsid w:val="311952E2"/>
    <w:rsid w:val="32543FB2"/>
    <w:rsid w:val="361B03E0"/>
    <w:rsid w:val="37CF18B8"/>
    <w:rsid w:val="3AB34DB7"/>
    <w:rsid w:val="3E351932"/>
    <w:rsid w:val="416B0C0D"/>
    <w:rsid w:val="4BCD0CFB"/>
    <w:rsid w:val="4BD85DDA"/>
    <w:rsid w:val="5080549C"/>
    <w:rsid w:val="51A452C2"/>
    <w:rsid w:val="52134956"/>
    <w:rsid w:val="53985200"/>
    <w:rsid w:val="559E6C4A"/>
    <w:rsid w:val="560266B8"/>
    <w:rsid w:val="5AAF04BC"/>
    <w:rsid w:val="5D7D010A"/>
    <w:rsid w:val="630E334C"/>
    <w:rsid w:val="65EB7507"/>
    <w:rsid w:val="663754B0"/>
    <w:rsid w:val="680415D4"/>
    <w:rsid w:val="6BC51946"/>
    <w:rsid w:val="6BED1BC9"/>
    <w:rsid w:val="71E05943"/>
    <w:rsid w:val="76514FB9"/>
    <w:rsid w:val="78496963"/>
    <w:rsid w:val="7A7D2A26"/>
    <w:rsid w:val="7C774DF2"/>
    <w:rsid w:val="7FAC7944"/>
    <w:rsid w:val="7FB34BBF"/>
    <w:rsid w:val="7FDF3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209"/>
    <w:pPr>
      <w:widowControl w:val="0"/>
      <w:jc w:val="both"/>
    </w:pPr>
    <w:rPr>
      <w:rFonts w:ascii="Calibri" w:hAnsi="Calibri"/>
      <w:sz w:val="32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rsid w:val="006A320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A3209"/>
    <w:rPr>
      <w:rFonts w:ascii="Calibri" w:eastAsia="宋体" w:hAnsi="Calibri" w:cs="Times New Roman"/>
      <w:sz w:val="18"/>
      <w:szCs w:val="18"/>
    </w:rPr>
  </w:style>
  <w:style w:type="paragraph" w:styleId="Footer">
    <w:name w:val="footer"/>
    <w:basedOn w:val="Normal"/>
    <w:link w:val="FooterChar"/>
    <w:uiPriority w:val="99"/>
    <w:rsid w:val="006A32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A3209"/>
    <w:rPr>
      <w:rFonts w:ascii="Calibri" w:eastAsia="宋体" w:hAnsi="Calibri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rsid w:val="006A32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6A3209"/>
    <w:rPr>
      <w:rFonts w:ascii="Calibri" w:eastAsia="宋体" w:hAnsi="Calibri" w:cs="Times New Roman"/>
      <w:sz w:val="18"/>
      <w:szCs w:val="18"/>
    </w:rPr>
  </w:style>
  <w:style w:type="character" w:customStyle="1" w:styleId="font61">
    <w:name w:val="font61"/>
    <w:basedOn w:val="DefaultParagraphFont"/>
    <w:uiPriority w:val="99"/>
    <w:rsid w:val="006A3209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01">
    <w:name w:val="font01"/>
    <w:basedOn w:val="DefaultParagraphFont"/>
    <w:uiPriority w:val="99"/>
    <w:rsid w:val="006A3209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111">
    <w:name w:val="font111"/>
    <w:basedOn w:val="DefaultParagraphFont"/>
    <w:uiPriority w:val="99"/>
    <w:rsid w:val="006A3209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51">
    <w:name w:val="font51"/>
    <w:basedOn w:val="DefaultParagraphFont"/>
    <w:uiPriority w:val="99"/>
    <w:rsid w:val="006A3209"/>
    <w:rPr>
      <w:rFonts w:ascii="Times New Roman" w:hAnsi="Times New Roman" w:cs="Times New Roman"/>
      <w:color w:val="000000"/>
      <w:sz w:val="22"/>
      <w:szCs w:val="22"/>
      <w:u w:val="none"/>
    </w:rPr>
  </w:style>
  <w:style w:type="character" w:customStyle="1" w:styleId="font91">
    <w:name w:val="font91"/>
    <w:basedOn w:val="DefaultParagraphFont"/>
    <w:uiPriority w:val="99"/>
    <w:rsid w:val="006A3209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41">
    <w:name w:val="font41"/>
    <w:basedOn w:val="DefaultParagraphFont"/>
    <w:uiPriority w:val="99"/>
    <w:rsid w:val="006A3209"/>
    <w:rPr>
      <w:rFonts w:ascii="Times New Roman" w:hAnsi="Times New Roman" w:cs="Times New Roman"/>
      <w:color w:val="000000"/>
      <w:sz w:val="22"/>
      <w:szCs w:val="22"/>
      <w:u w:val="none"/>
    </w:rPr>
  </w:style>
  <w:style w:type="character" w:customStyle="1" w:styleId="font112">
    <w:name w:val="font112"/>
    <w:basedOn w:val="DefaultParagraphFont"/>
    <w:uiPriority w:val="99"/>
    <w:rsid w:val="006A3209"/>
    <w:rPr>
      <w:rFonts w:ascii="宋体" w:eastAsia="宋体" w:hAnsi="宋体" w:cs="宋体"/>
      <w:color w:val="000000"/>
      <w:sz w:val="22"/>
      <w:szCs w:val="22"/>
      <w:u w:val="none"/>
    </w:rPr>
  </w:style>
  <w:style w:type="character" w:customStyle="1" w:styleId="font101">
    <w:name w:val="font101"/>
    <w:basedOn w:val="DefaultParagraphFont"/>
    <w:uiPriority w:val="99"/>
    <w:rsid w:val="006A3209"/>
    <w:rPr>
      <w:rFonts w:ascii="Times New Roman" w:hAnsi="Times New Roman" w:cs="Times New Roman"/>
      <w:color w:val="000000"/>
      <w:sz w:val="22"/>
      <w:szCs w:val="22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1</Pages>
  <Words>22</Words>
  <Characters>130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附件1</dc:title>
  <dc:subject/>
  <dc:creator>liujch</dc:creator>
  <cp:keywords/>
  <dc:description/>
  <cp:lastModifiedBy>China</cp:lastModifiedBy>
  <cp:revision>2</cp:revision>
  <cp:lastPrinted>2023-08-23T08:48:00Z</cp:lastPrinted>
  <dcterms:created xsi:type="dcterms:W3CDTF">2023-08-24T01:46:00Z</dcterms:created>
  <dcterms:modified xsi:type="dcterms:W3CDTF">2023-08-24T01:46:00Z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2052-10.8.0.5715</vt:lpwstr>
  </property>
  <property fmtid="{D5CDD505-2E9C-101B-9397-08002B2CF9AE}" pid="3" name="ICV">
    <vt:lpwstr>5CA3B83BBDA04C9A954EC46536C1EECB_13</vt:lpwstr>
  </property>
</Properties>
</file>