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44" w:rsidRDefault="00720F44">
      <w:pPr>
        <w:ind w:leftChars="-200" w:hangingChars="200" w:hanging="640"/>
        <w:rPr>
          <w:rFonts w:ascii="Times New Roman" w:eastAsia="仿宋_GB2312" w:hAnsi="Times New Roman"/>
          <w:color w:val="000000"/>
          <w:szCs w:val="32"/>
        </w:rPr>
      </w:pPr>
      <w:r>
        <w:rPr>
          <w:rFonts w:ascii="Times New Roman" w:eastAsia="黑体" w:hAnsi="Times New Roman" w:cs="黑体" w:hint="eastAsia"/>
          <w:color w:val="000000"/>
          <w:szCs w:val="32"/>
        </w:rPr>
        <w:t>附件</w:t>
      </w:r>
      <w:r>
        <w:rPr>
          <w:rFonts w:ascii="Times New Roman" w:eastAsia="黑体" w:hAnsi="Times New Roman" w:cs="黑体"/>
          <w:color w:val="000000"/>
          <w:szCs w:val="32"/>
        </w:rPr>
        <w:t>2</w:t>
      </w:r>
      <w:bookmarkStart w:id="0" w:name="_GoBack"/>
      <w:bookmarkEnd w:id="0"/>
    </w:p>
    <w:p w:rsidR="00720F44" w:rsidRDefault="00720F44">
      <w:pPr>
        <w:jc w:val="center"/>
        <w:rPr>
          <w:rFonts w:ascii="方正小标宋简体" w:eastAsia="方正小标宋简体" w:hAnsi="方正小标宋简体" w:cs="方正小标宋简体"/>
          <w:bCs/>
          <w:color w:val="000000"/>
          <w:sz w:val="40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0"/>
          <w:szCs w:val="32"/>
        </w:rPr>
        <w:t>山东化工技师学院</w:t>
      </w:r>
      <w:r>
        <w:rPr>
          <w:rFonts w:ascii="方正小标宋简体" w:eastAsia="方正小标宋简体" w:hAnsi="方正小标宋简体" w:cs="方正小标宋简体"/>
          <w:bCs/>
          <w:color w:val="000000"/>
          <w:sz w:val="40"/>
          <w:szCs w:val="32"/>
        </w:rPr>
        <w:t>2023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0"/>
          <w:szCs w:val="32"/>
        </w:rPr>
        <w:t>年度公开招聘</w:t>
      </w:r>
    </w:p>
    <w:p w:rsidR="00720F44" w:rsidRDefault="00720F44">
      <w:pPr>
        <w:jc w:val="center"/>
        <w:rPr>
          <w:rFonts w:ascii="Times New Roman" w:eastAsia="方正小标宋简体" w:hAnsi="Times New Roman" w:cs="方正小标宋简体"/>
          <w:bCs/>
          <w:color w:val="000000"/>
          <w:sz w:val="40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0"/>
          <w:szCs w:val="32"/>
        </w:rPr>
        <w:t>拟聘用人员名单</w:t>
      </w:r>
    </w:p>
    <w:p w:rsidR="00720F44" w:rsidRDefault="00720F44">
      <w:pPr>
        <w:spacing w:line="400" w:lineRule="exact"/>
        <w:jc w:val="center"/>
        <w:rPr>
          <w:rFonts w:ascii="Times New Roman" w:eastAsia="方正小标宋简体" w:hAnsi="Times New Roman" w:cs="方正小标宋简体"/>
          <w:bCs/>
          <w:color w:val="000000"/>
          <w:sz w:val="40"/>
          <w:szCs w:val="32"/>
        </w:rPr>
      </w:pPr>
    </w:p>
    <w:tbl>
      <w:tblPr>
        <w:tblW w:w="10440" w:type="dxa"/>
        <w:jc w:val="center"/>
        <w:tblInd w:w="-480" w:type="dxa"/>
        <w:tblLayout w:type="fixed"/>
        <w:tblLook w:val="00A0"/>
      </w:tblPr>
      <w:tblGrid>
        <w:gridCol w:w="694"/>
        <w:gridCol w:w="1305"/>
        <w:gridCol w:w="885"/>
        <w:gridCol w:w="796"/>
        <w:gridCol w:w="1184"/>
        <w:gridCol w:w="885"/>
        <w:gridCol w:w="772"/>
        <w:gridCol w:w="772"/>
        <w:gridCol w:w="772"/>
        <w:gridCol w:w="775"/>
        <w:gridCol w:w="1600"/>
      </w:tblGrid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eastAsia="黑体" w:hAnsi="Times New Roman" w:cs="黑体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 w:cs="黑体" w:hint="eastAsia"/>
                <w:color w:val="000000"/>
                <w:kern w:val="0"/>
                <w:sz w:val="22"/>
                <w:szCs w:val="22"/>
                <w:lang/>
              </w:rPr>
              <w:t>序号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eastAsia="黑体" w:hAnsi="Times New Roman" w:cs="黑体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 w:cs="黑体" w:hint="eastAsia"/>
                <w:color w:val="000000"/>
                <w:kern w:val="0"/>
                <w:sz w:val="22"/>
                <w:szCs w:val="22"/>
                <w:lang/>
              </w:rPr>
              <w:t>招聘单位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eastAsia="黑体" w:hAnsi="Times New Roman" w:cs="黑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黑体" w:hAnsi="Times New Roman" w:cs="黑体" w:hint="eastAsia"/>
                <w:color w:val="000000"/>
                <w:kern w:val="0"/>
                <w:sz w:val="22"/>
                <w:szCs w:val="22"/>
                <w:lang/>
              </w:rPr>
              <w:t>岗位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eastAsia="黑体" w:hAnsi="Times New Roman" w:cs="黑体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 w:cs="黑体" w:hint="eastAsia"/>
                <w:color w:val="000000"/>
                <w:kern w:val="0"/>
                <w:sz w:val="22"/>
                <w:szCs w:val="22"/>
                <w:lang/>
              </w:rPr>
              <w:t>类别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eastAsia="黑体" w:hAnsi="Times New Roman" w:cs="黑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黑体" w:hAnsi="Times New Roman" w:cs="黑体" w:hint="eastAsia"/>
                <w:color w:val="000000"/>
                <w:kern w:val="0"/>
                <w:sz w:val="22"/>
                <w:szCs w:val="22"/>
                <w:lang/>
              </w:rPr>
              <w:t>岗位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eastAsia="黑体" w:hAnsi="Times New Roman" w:cs="黑体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 w:cs="黑体" w:hint="eastAsia"/>
                <w:color w:val="000000"/>
                <w:kern w:val="0"/>
                <w:sz w:val="22"/>
                <w:szCs w:val="22"/>
                <w:lang/>
              </w:rPr>
              <w:t>等级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eastAsia="黑体" w:hAnsi="Times New Roman" w:cs="黑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黑体" w:hAnsi="Times New Roman" w:cs="黑体" w:hint="eastAsia"/>
                <w:color w:val="000000"/>
                <w:kern w:val="0"/>
                <w:sz w:val="22"/>
                <w:szCs w:val="22"/>
                <w:lang/>
              </w:rPr>
              <w:t>岗位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eastAsia="黑体" w:hAnsi="Times New Roman" w:cs="黑体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 w:cs="黑体" w:hint="eastAsia"/>
                <w:color w:val="000000"/>
                <w:kern w:val="0"/>
                <w:sz w:val="22"/>
                <w:szCs w:val="22"/>
                <w:lang/>
              </w:rPr>
              <w:t>名称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eastAsia="黑体" w:hAnsi="Times New Roman" w:cs="黑体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 w:cs="黑体" w:hint="eastAsia"/>
                <w:color w:val="000000"/>
                <w:kern w:val="0"/>
                <w:sz w:val="22"/>
                <w:szCs w:val="22"/>
                <w:lang/>
              </w:rPr>
              <w:t>姓名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eastAsia="黑体" w:hAnsi="Times New Roman" w:cs="黑体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 w:cs="黑体" w:hint="eastAsia"/>
                <w:color w:val="000000"/>
                <w:kern w:val="0"/>
                <w:sz w:val="22"/>
                <w:szCs w:val="22"/>
                <w:lang/>
              </w:rPr>
              <w:t>性别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eastAsia="黑体" w:hAnsi="Times New Roman" w:cs="黑体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 w:cs="黑体" w:hint="eastAsia"/>
                <w:color w:val="000000"/>
                <w:kern w:val="0"/>
                <w:sz w:val="22"/>
                <w:szCs w:val="22"/>
                <w:lang/>
              </w:rPr>
              <w:t>考试成绩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eastAsia="黑体" w:hAnsi="Times New Roman" w:cs="黑体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 w:cs="黑体" w:hint="eastAsia"/>
                <w:color w:val="000000"/>
                <w:kern w:val="0"/>
                <w:sz w:val="22"/>
                <w:szCs w:val="22"/>
                <w:lang/>
              </w:rPr>
              <w:t>考察情况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eastAsia="黑体" w:hAnsi="Times New Roman" w:cs="黑体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 w:cs="黑体" w:hint="eastAsia"/>
                <w:color w:val="000000"/>
                <w:kern w:val="0"/>
                <w:sz w:val="22"/>
                <w:szCs w:val="22"/>
                <w:lang/>
              </w:rPr>
              <w:t>体检结果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eastAsia="黑体" w:hAnsi="Times New Roman" w:cs="黑体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 w:cs="黑体" w:hint="eastAsia"/>
                <w:color w:val="000000"/>
                <w:kern w:val="0"/>
                <w:sz w:val="22"/>
                <w:szCs w:val="22"/>
                <w:lang/>
              </w:rPr>
              <w:t>单位咨询电话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满珊珊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78.31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宋冲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76.55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黄路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75.36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郑聪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80.59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高亮亮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79.70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刘作龙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75.47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杨蕙鸿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79.60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石凯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79.26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刘静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78.06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孔意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81.94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赵武杰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78.03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严彬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78.02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郝兆珍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79.43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潘瑞雪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82.80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719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李井凯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78.06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尹媛媛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75.10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中级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周艳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79.42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王伦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81.00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陈克磊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75.03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20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高昂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74.74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21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陈哲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79.39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22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王召强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83.10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23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李增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79.36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24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付义涵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77.95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中级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高瑞先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82.04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26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冯雨晴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81.35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27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片群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82.94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28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教师</w:t>
            </w: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17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刘丽华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81.07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29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中级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18"/>
                <w:szCs w:val="18"/>
                <w:lang/>
              </w:rPr>
              <w:t>生产实习指导教师</w:t>
            </w:r>
            <w:r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龙秀云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74.93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30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18"/>
                <w:szCs w:val="18"/>
                <w:lang/>
              </w:rPr>
              <w:t>生产实习指导教师</w:t>
            </w:r>
            <w:r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刘娟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81.40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31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中级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工程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孔凡虎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79.89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32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图书管理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张燕子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75.29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33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专业技术岗位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档案管理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袁丽萍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84.48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34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管理岗位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管理九级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18"/>
                <w:szCs w:val="18"/>
                <w:lang/>
              </w:rPr>
              <w:t>综合管理</w:t>
            </w:r>
            <w:r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赵春晖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男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82.60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  <w:tr w:rsidR="00720F44">
        <w:trPr>
          <w:trHeight w:val="2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35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山东化工</w:t>
            </w:r>
          </w:p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技师学院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管理岗位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管理九级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18"/>
                <w:szCs w:val="18"/>
                <w:lang/>
              </w:rPr>
              <w:t>综合管理</w:t>
            </w:r>
            <w:r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仪美玲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女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 xml:space="preserve">84.01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1"/>
                <w:szCs w:val="21"/>
                <w:lang/>
              </w:rPr>
              <w:t>合格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F44" w:rsidRDefault="00720F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  <w:lang/>
              </w:rPr>
              <w:t>0632-5823867</w:t>
            </w:r>
          </w:p>
        </w:tc>
      </w:tr>
    </w:tbl>
    <w:p w:rsidR="00720F44" w:rsidRDefault="00720F44">
      <w:pPr>
        <w:rPr>
          <w:rFonts w:ascii="Times New Roman" w:eastAsia="仿宋_GB2312" w:hAnsi="Times New Roman"/>
          <w:color w:val="000000"/>
          <w:szCs w:val="32"/>
        </w:rPr>
      </w:pPr>
    </w:p>
    <w:sectPr w:rsidR="00720F44" w:rsidSect="00C060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F44" w:rsidRDefault="00720F44">
      <w:r>
        <w:separator/>
      </w:r>
    </w:p>
  </w:endnote>
  <w:endnote w:type="continuationSeparator" w:id="0">
    <w:p w:rsidR="00720F44" w:rsidRDefault="00720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ang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F44" w:rsidRDefault="00720F4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F44" w:rsidRDefault="00720F4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F44" w:rsidRDefault="00720F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F44" w:rsidRDefault="00720F44">
      <w:r>
        <w:separator/>
      </w:r>
    </w:p>
  </w:footnote>
  <w:footnote w:type="continuationSeparator" w:id="0">
    <w:p w:rsidR="00720F44" w:rsidRDefault="00720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F44" w:rsidRDefault="00720F4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F44" w:rsidRDefault="00720F44" w:rsidP="00C2698D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F44" w:rsidRDefault="00720F4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jZkZGQ4ZDc2YmMyOWZmMmNkMGU2YmNjMmIwOWMxZjIifQ=="/>
  </w:docVars>
  <w:rsids>
    <w:rsidRoot w:val="00D51AF6"/>
    <w:rsid w:val="00027C30"/>
    <w:rsid w:val="000952CD"/>
    <w:rsid w:val="000B08AC"/>
    <w:rsid w:val="000C2938"/>
    <w:rsid w:val="000C29C5"/>
    <w:rsid w:val="000C591D"/>
    <w:rsid w:val="000E6B40"/>
    <w:rsid w:val="00105456"/>
    <w:rsid w:val="001A749C"/>
    <w:rsid w:val="001B30A1"/>
    <w:rsid w:val="001B7832"/>
    <w:rsid w:val="001E4688"/>
    <w:rsid w:val="001E5F61"/>
    <w:rsid w:val="001E6AD2"/>
    <w:rsid w:val="001F3853"/>
    <w:rsid w:val="00207926"/>
    <w:rsid w:val="0021538C"/>
    <w:rsid w:val="00243791"/>
    <w:rsid w:val="002475EF"/>
    <w:rsid w:val="00247D3F"/>
    <w:rsid w:val="0025352A"/>
    <w:rsid w:val="00254C37"/>
    <w:rsid w:val="0025554B"/>
    <w:rsid w:val="00261769"/>
    <w:rsid w:val="002A6077"/>
    <w:rsid w:val="002A6ECE"/>
    <w:rsid w:val="002B0818"/>
    <w:rsid w:val="002D5762"/>
    <w:rsid w:val="002E44C4"/>
    <w:rsid w:val="003040DC"/>
    <w:rsid w:val="003125E4"/>
    <w:rsid w:val="0034051C"/>
    <w:rsid w:val="00357E6C"/>
    <w:rsid w:val="00361444"/>
    <w:rsid w:val="0037188A"/>
    <w:rsid w:val="0037295C"/>
    <w:rsid w:val="00392FA3"/>
    <w:rsid w:val="003A1288"/>
    <w:rsid w:val="003B0B89"/>
    <w:rsid w:val="003B3121"/>
    <w:rsid w:val="003B5439"/>
    <w:rsid w:val="003C7B06"/>
    <w:rsid w:val="003E0C5F"/>
    <w:rsid w:val="003E439A"/>
    <w:rsid w:val="00400618"/>
    <w:rsid w:val="004051C9"/>
    <w:rsid w:val="00405B8B"/>
    <w:rsid w:val="00405C1A"/>
    <w:rsid w:val="00414273"/>
    <w:rsid w:val="00415913"/>
    <w:rsid w:val="004208DF"/>
    <w:rsid w:val="00423475"/>
    <w:rsid w:val="004309AD"/>
    <w:rsid w:val="004418D0"/>
    <w:rsid w:val="00446CAE"/>
    <w:rsid w:val="0045336A"/>
    <w:rsid w:val="00463F30"/>
    <w:rsid w:val="0046736D"/>
    <w:rsid w:val="004774DD"/>
    <w:rsid w:val="00483901"/>
    <w:rsid w:val="004875C0"/>
    <w:rsid w:val="004A72CE"/>
    <w:rsid w:val="004B2A9B"/>
    <w:rsid w:val="004E19A1"/>
    <w:rsid w:val="0052697C"/>
    <w:rsid w:val="00536B90"/>
    <w:rsid w:val="005506B3"/>
    <w:rsid w:val="005511EF"/>
    <w:rsid w:val="00552C24"/>
    <w:rsid w:val="00563706"/>
    <w:rsid w:val="0058297E"/>
    <w:rsid w:val="00585B11"/>
    <w:rsid w:val="0058642E"/>
    <w:rsid w:val="005A17B2"/>
    <w:rsid w:val="005B4334"/>
    <w:rsid w:val="005B7BDE"/>
    <w:rsid w:val="005C4D10"/>
    <w:rsid w:val="005D1935"/>
    <w:rsid w:val="005D2ECE"/>
    <w:rsid w:val="005F3B72"/>
    <w:rsid w:val="005F5FF1"/>
    <w:rsid w:val="005F74EB"/>
    <w:rsid w:val="0060061C"/>
    <w:rsid w:val="00603A27"/>
    <w:rsid w:val="00614339"/>
    <w:rsid w:val="006176D3"/>
    <w:rsid w:val="006177C1"/>
    <w:rsid w:val="00620293"/>
    <w:rsid w:val="00622003"/>
    <w:rsid w:val="006549B8"/>
    <w:rsid w:val="00672081"/>
    <w:rsid w:val="006912D6"/>
    <w:rsid w:val="006967B0"/>
    <w:rsid w:val="006C29AD"/>
    <w:rsid w:val="006C6B50"/>
    <w:rsid w:val="006E520B"/>
    <w:rsid w:val="00720F44"/>
    <w:rsid w:val="00722FFF"/>
    <w:rsid w:val="00744F4B"/>
    <w:rsid w:val="00745FBE"/>
    <w:rsid w:val="00773627"/>
    <w:rsid w:val="00775878"/>
    <w:rsid w:val="00793379"/>
    <w:rsid w:val="007A028F"/>
    <w:rsid w:val="007C79A9"/>
    <w:rsid w:val="007E59C0"/>
    <w:rsid w:val="008415AB"/>
    <w:rsid w:val="00847A23"/>
    <w:rsid w:val="00876DC3"/>
    <w:rsid w:val="0089011B"/>
    <w:rsid w:val="008A72AB"/>
    <w:rsid w:val="008C6ECB"/>
    <w:rsid w:val="008D336B"/>
    <w:rsid w:val="009116B6"/>
    <w:rsid w:val="00925A84"/>
    <w:rsid w:val="00937AA9"/>
    <w:rsid w:val="00942112"/>
    <w:rsid w:val="00944346"/>
    <w:rsid w:val="00946BAB"/>
    <w:rsid w:val="00951612"/>
    <w:rsid w:val="00955CD0"/>
    <w:rsid w:val="00967F10"/>
    <w:rsid w:val="0097289E"/>
    <w:rsid w:val="00975766"/>
    <w:rsid w:val="0099709F"/>
    <w:rsid w:val="009B1143"/>
    <w:rsid w:val="009B6ACF"/>
    <w:rsid w:val="009B6CBF"/>
    <w:rsid w:val="009B726D"/>
    <w:rsid w:val="009C3BC7"/>
    <w:rsid w:val="009D21A7"/>
    <w:rsid w:val="009D5462"/>
    <w:rsid w:val="00A16EDF"/>
    <w:rsid w:val="00A22F36"/>
    <w:rsid w:val="00A56451"/>
    <w:rsid w:val="00A601CB"/>
    <w:rsid w:val="00A7650B"/>
    <w:rsid w:val="00A831CA"/>
    <w:rsid w:val="00A92BE9"/>
    <w:rsid w:val="00A96568"/>
    <w:rsid w:val="00AA2925"/>
    <w:rsid w:val="00AA341C"/>
    <w:rsid w:val="00AA7965"/>
    <w:rsid w:val="00AB23FB"/>
    <w:rsid w:val="00AD09D9"/>
    <w:rsid w:val="00AE1D44"/>
    <w:rsid w:val="00AE59EC"/>
    <w:rsid w:val="00AF2109"/>
    <w:rsid w:val="00AF3A33"/>
    <w:rsid w:val="00B21625"/>
    <w:rsid w:val="00B23E0D"/>
    <w:rsid w:val="00B477BE"/>
    <w:rsid w:val="00B62EB3"/>
    <w:rsid w:val="00B64B5D"/>
    <w:rsid w:val="00B65ADF"/>
    <w:rsid w:val="00B732DB"/>
    <w:rsid w:val="00B776A4"/>
    <w:rsid w:val="00B77D59"/>
    <w:rsid w:val="00B95D9B"/>
    <w:rsid w:val="00BB0ACB"/>
    <w:rsid w:val="00BD558B"/>
    <w:rsid w:val="00C0605B"/>
    <w:rsid w:val="00C11074"/>
    <w:rsid w:val="00C13DB8"/>
    <w:rsid w:val="00C167F6"/>
    <w:rsid w:val="00C176F5"/>
    <w:rsid w:val="00C2698D"/>
    <w:rsid w:val="00C34F64"/>
    <w:rsid w:val="00C351E6"/>
    <w:rsid w:val="00C35B21"/>
    <w:rsid w:val="00C71D2D"/>
    <w:rsid w:val="00C71DD8"/>
    <w:rsid w:val="00CB5223"/>
    <w:rsid w:val="00CD34D1"/>
    <w:rsid w:val="00CE20D7"/>
    <w:rsid w:val="00CF516D"/>
    <w:rsid w:val="00D1720E"/>
    <w:rsid w:val="00D2087C"/>
    <w:rsid w:val="00D21CE3"/>
    <w:rsid w:val="00D36C60"/>
    <w:rsid w:val="00D51AF6"/>
    <w:rsid w:val="00D628B1"/>
    <w:rsid w:val="00D91B15"/>
    <w:rsid w:val="00DA0B30"/>
    <w:rsid w:val="00DB1D50"/>
    <w:rsid w:val="00DB23A4"/>
    <w:rsid w:val="00DF534D"/>
    <w:rsid w:val="00DF543C"/>
    <w:rsid w:val="00DF62F5"/>
    <w:rsid w:val="00E01655"/>
    <w:rsid w:val="00E047E3"/>
    <w:rsid w:val="00E201CE"/>
    <w:rsid w:val="00E247D5"/>
    <w:rsid w:val="00E54B1A"/>
    <w:rsid w:val="00E55965"/>
    <w:rsid w:val="00E65B22"/>
    <w:rsid w:val="00E678B3"/>
    <w:rsid w:val="00E775F7"/>
    <w:rsid w:val="00E86974"/>
    <w:rsid w:val="00E92070"/>
    <w:rsid w:val="00EB46B0"/>
    <w:rsid w:val="00EC3B95"/>
    <w:rsid w:val="00EC5C79"/>
    <w:rsid w:val="00EE6C97"/>
    <w:rsid w:val="00F06B9D"/>
    <w:rsid w:val="00F14313"/>
    <w:rsid w:val="00F3465A"/>
    <w:rsid w:val="00F41E1F"/>
    <w:rsid w:val="00F424B7"/>
    <w:rsid w:val="00F428CB"/>
    <w:rsid w:val="00F46693"/>
    <w:rsid w:val="00F66548"/>
    <w:rsid w:val="00FB0757"/>
    <w:rsid w:val="00FC02BC"/>
    <w:rsid w:val="00FC7E00"/>
    <w:rsid w:val="00FF54C8"/>
    <w:rsid w:val="01D1113C"/>
    <w:rsid w:val="031B2C7F"/>
    <w:rsid w:val="04C644FF"/>
    <w:rsid w:val="07463D81"/>
    <w:rsid w:val="07DC2269"/>
    <w:rsid w:val="0ABE6492"/>
    <w:rsid w:val="0D2161FF"/>
    <w:rsid w:val="0E5413B2"/>
    <w:rsid w:val="106215A0"/>
    <w:rsid w:val="12817E72"/>
    <w:rsid w:val="133A008B"/>
    <w:rsid w:val="135E678F"/>
    <w:rsid w:val="1521379D"/>
    <w:rsid w:val="1527042B"/>
    <w:rsid w:val="156E60D6"/>
    <w:rsid w:val="162827FC"/>
    <w:rsid w:val="1698074E"/>
    <w:rsid w:val="17BD20FF"/>
    <w:rsid w:val="19220A5E"/>
    <w:rsid w:val="1B430B6D"/>
    <w:rsid w:val="1BFB092A"/>
    <w:rsid w:val="21C55387"/>
    <w:rsid w:val="25B15BD6"/>
    <w:rsid w:val="25E82C2C"/>
    <w:rsid w:val="26220247"/>
    <w:rsid w:val="27755D8C"/>
    <w:rsid w:val="29944EB8"/>
    <w:rsid w:val="29F6455C"/>
    <w:rsid w:val="2B95696A"/>
    <w:rsid w:val="2EA84174"/>
    <w:rsid w:val="301D7857"/>
    <w:rsid w:val="30E300FD"/>
    <w:rsid w:val="31927E0F"/>
    <w:rsid w:val="32543FB2"/>
    <w:rsid w:val="366307B0"/>
    <w:rsid w:val="37CF18B8"/>
    <w:rsid w:val="3AB34DB7"/>
    <w:rsid w:val="3E351932"/>
    <w:rsid w:val="3FFF5015"/>
    <w:rsid w:val="416B0C0D"/>
    <w:rsid w:val="451E52F4"/>
    <w:rsid w:val="4AC75B93"/>
    <w:rsid w:val="4BCD0CFB"/>
    <w:rsid w:val="4BD85DDA"/>
    <w:rsid w:val="5080549C"/>
    <w:rsid w:val="52134956"/>
    <w:rsid w:val="53985200"/>
    <w:rsid w:val="560266B8"/>
    <w:rsid w:val="5D7D010A"/>
    <w:rsid w:val="65EB7507"/>
    <w:rsid w:val="663754B0"/>
    <w:rsid w:val="66CB2ECF"/>
    <w:rsid w:val="67F22B86"/>
    <w:rsid w:val="680415D4"/>
    <w:rsid w:val="69733998"/>
    <w:rsid w:val="6BC51946"/>
    <w:rsid w:val="6BE51FD9"/>
    <w:rsid w:val="71E05943"/>
    <w:rsid w:val="723771D8"/>
    <w:rsid w:val="75E15676"/>
    <w:rsid w:val="78496963"/>
    <w:rsid w:val="7A7D2A26"/>
    <w:rsid w:val="7B1A2274"/>
    <w:rsid w:val="7C774DF2"/>
    <w:rsid w:val="7E0E5A43"/>
    <w:rsid w:val="7FAC7944"/>
    <w:rsid w:val="7FB3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B"/>
    <w:pPr>
      <w:widowControl w:val="0"/>
      <w:jc w:val="both"/>
    </w:pPr>
    <w:rPr>
      <w:rFonts w:ascii="Calibri" w:hAnsi="Calibri"/>
      <w:sz w:val="32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C0605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605B"/>
    <w:rPr>
      <w:rFonts w:ascii="Calibri" w:eastAsia="宋体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06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0605B"/>
    <w:rPr>
      <w:rFonts w:ascii="Calibri" w:eastAsia="宋体" w:hAnsi="Calibr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C06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0605B"/>
    <w:rPr>
      <w:rFonts w:ascii="Calibri" w:eastAsia="宋体" w:hAnsi="Calibri" w:cs="Times New Roman"/>
      <w:sz w:val="18"/>
      <w:szCs w:val="18"/>
    </w:rPr>
  </w:style>
  <w:style w:type="character" w:customStyle="1" w:styleId="font61">
    <w:name w:val="font61"/>
    <w:basedOn w:val="DefaultParagraphFont"/>
    <w:uiPriority w:val="99"/>
    <w:rsid w:val="00C0605B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01">
    <w:name w:val="font01"/>
    <w:basedOn w:val="DefaultParagraphFont"/>
    <w:uiPriority w:val="99"/>
    <w:rsid w:val="00C0605B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111">
    <w:name w:val="font111"/>
    <w:basedOn w:val="DefaultParagraphFont"/>
    <w:uiPriority w:val="99"/>
    <w:rsid w:val="00C0605B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uiPriority w:val="99"/>
    <w:rsid w:val="00C0605B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font91">
    <w:name w:val="font91"/>
    <w:basedOn w:val="DefaultParagraphFont"/>
    <w:uiPriority w:val="99"/>
    <w:rsid w:val="00C0605B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uiPriority w:val="99"/>
    <w:rsid w:val="00C0605B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font112">
    <w:name w:val="font112"/>
    <w:basedOn w:val="DefaultParagraphFont"/>
    <w:uiPriority w:val="99"/>
    <w:rsid w:val="00C0605B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101">
    <w:name w:val="font101"/>
    <w:basedOn w:val="DefaultParagraphFont"/>
    <w:uiPriority w:val="99"/>
    <w:rsid w:val="00C0605B"/>
    <w:rPr>
      <w:rFonts w:ascii="Times New Roman" w:hAnsi="Times New Roman" w:cs="Times New Roman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327</Words>
  <Characters>1865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liujch</dc:creator>
  <cp:keywords/>
  <dc:description/>
  <cp:lastModifiedBy>China</cp:lastModifiedBy>
  <cp:revision>2</cp:revision>
  <cp:lastPrinted>2023-08-21T02:50:00Z</cp:lastPrinted>
  <dcterms:created xsi:type="dcterms:W3CDTF">2023-08-24T01:47:00Z</dcterms:created>
  <dcterms:modified xsi:type="dcterms:W3CDTF">2023-08-24T01:47:00Z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11C88F91B3E74F31909B3335C0E7A363</vt:lpwstr>
  </property>
</Properties>
</file>